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2DF64" w14:textId="74F90169" w:rsidR="009607C8" w:rsidRPr="009607C8" w:rsidRDefault="00E34AC1" w:rsidP="009607C8">
      <w:pPr>
        <w:pStyle w:val="Geenafstand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Inschrijf</w:t>
      </w:r>
      <w:r w:rsidR="009607C8" w:rsidRPr="009607C8">
        <w:rPr>
          <w:rFonts w:ascii="Verdana" w:hAnsi="Verdana"/>
          <w:b/>
          <w:bCs/>
          <w:sz w:val="22"/>
          <w:szCs w:val="22"/>
        </w:rPr>
        <w:t xml:space="preserve">formulier </w:t>
      </w:r>
    </w:p>
    <w:p w14:paraId="53F44E03" w14:textId="5F4F9D03" w:rsidR="009607C8" w:rsidRPr="009607C8" w:rsidRDefault="00E34AC1" w:rsidP="009607C8">
      <w:pPr>
        <w:pStyle w:val="Geenafstand"/>
        <w:pBdr>
          <w:bottom w:val="single" w:sz="4" w:space="1" w:color="auto"/>
        </w:pBdr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Veluwse Plantdagen</w:t>
      </w:r>
      <w:r w:rsidR="00714C6F">
        <w:rPr>
          <w:rFonts w:ascii="Verdana" w:hAnsi="Verdana"/>
          <w:b/>
          <w:bCs/>
          <w:sz w:val="22"/>
          <w:szCs w:val="22"/>
        </w:rPr>
        <w:t xml:space="preserve"> 2025</w:t>
      </w:r>
    </w:p>
    <w:p w14:paraId="5E61B236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6427D268" w14:textId="66BFCED3" w:rsidR="004D7B9C" w:rsidRDefault="002C5BB9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Naam vakantiepark</w:t>
      </w:r>
      <w:r w:rsidR="004D7B9C">
        <w:rPr>
          <w:rFonts w:ascii="Verdana" w:hAnsi="Verdana"/>
          <w:sz w:val="20"/>
          <w:szCs w:val="20"/>
        </w:rPr>
        <w:tab/>
      </w:r>
      <w:r w:rsidR="009607C8" w:rsidRPr="009607C8">
        <w:rPr>
          <w:rFonts w:ascii="Verdana" w:hAnsi="Verdana"/>
          <w:sz w:val="20"/>
          <w:szCs w:val="20"/>
        </w:rPr>
        <w:t>:</w:t>
      </w:r>
      <w:r w:rsidR="00B11BDA">
        <w:rPr>
          <w:rFonts w:ascii="Verdana" w:hAnsi="Verdana"/>
          <w:sz w:val="20"/>
          <w:szCs w:val="20"/>
        </w:rPr>
        <w:t xml:space="preserve"> </w:t>
      </w:r>
    </w:p>
    <w:p w14:paraId="58345DF1" w14:textId="3AB2B999" w:rsidR="004D7B9C" w:rsidRPr="00922339" w:rsidRDefault="009607C8" w:rsidP="009607C8">
      <w:pPr>
        <w:pStyle w:val="Geenafstand"/>
        <w:rPr>
          <w:rFonts w:ascii="Verdana" w:hAnsi="Verdana"/>
          <w:sz w:val="20"/>
          <w:szCs w:val="20"/>
          <w:lang w:val="fr-FR"/>
        </w:rPr>
      </w:pPr>
      <w:r w:rsidRPr="00922339">
        <w:rPr>
          <w:rFonts w:ascii="Verdana" w:hAnsi="Verdana"/>
          <w:sz w:val="20"/>
          <w:szCs w:val="20"/>
          <w:lang w:val="fr-FR"/>
        </w:rPr>
        <w:t>Adres</w:t>
      </w:r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="004D7B9C" w:rsidRPr="00922339">
        <w:rPr>
          <w:rFonts w:ascii="Verdana" w:hAnsi="Verdana"/>
          <w:sz w:val="20"/>
          <w:szCs w:val="20"/>
          <w:lang w:val="fr-FR"/>
        </w:rPr>
        <w:tab/>
        <w:t>:</w:t>
      </w:r>
    </w:p>
    <w:p w14:paraId="6B05D98F" w14:textId="444490A9" w:rsidR="007977BB" w:rsidRPr="00922339" w:rsidRDefault="007977BB" w:rsidP="009607C8">
      <w:pPr>
        <w:pStyle w:val="Geenafstand"/>
        <w:rPr>
          <w:rFonts w:ascii="Verdana" w:hAnsi="Verdana"/>
          <w:sz w:val="20"/>
          <w:szCs w:val="20"/>
          <w:lang w:val="fr-FR"/>
        </w:rPr>
      </w:pPr>
      <w:r w:rsidRPr="00922339">
        <w:rPr>
          <w:rFonts w:ascii="Verdana" w:hAnsi="Verdana"/>
          <w:sz w:val="20"/>
          <w:szCs w:val="20"/>
          <w:lang w:val="fr-FR"/>
        </w:rPr>
        <w:t>Postcode en plaats</w:t>
      </w:r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Pr="00922339">
        <w:rPr>
          <w:rFonts w:ascii="Verdana" w:hAnsi="Verdana"/>
          <w:sz w:val="20"/>
          <w:szCs w:val="20"/>
          <w:lang w:val="fr-FR"/>
        </w:rPr>
        <w:t>:</w:t>
      </w:r>
    </w:p>
    <w:p w14:paraId="5C295748" w14:textId="77777777" w:rsidR="002C5BB9" w:rsidRPr="00922339" w:rsidRDefault="002C5BB9" w:rsidP="009607C8">
      <w:pPr>
        <w:pStyle w:val="Geenafstand"/>
        <w:rPr>
          <w:rFonts w:ascii="Verdana" w:hAnsi="Verdana"/>
          <w:sz w:val="20"/>
          <w:szCs w:val="20"/>
          <w:lang w:val="fr-FR"/>
        </w:rPr>
      </w:pPr>
    </w:p>
    <w:p w14:paraId="079EDF9E" w14:textId="4AABBF49" w:rsidR="002C5BB9" w:rsidRPr="00922339" w:rsidRDefault="004D7B9C" w:rsidP="009607C8">
      <w:pPr>
        <w:pStyle w:val="Geenafstand"/>
        <w:rPr>
          <w:rFonts w:ascii="Verdana" w:hAnsi="Verdana"/>
          <w:sz w:val="20"/>
          <w:szCs w:val="20"/>
          <w:lang w:val="fr-FR"/>
        </w:rPr>
      </w:pPr>
      <w:r w:rsidRPr="00922339">
        <w:rPr>
          <w:rFonts w:ascii="Verdana" w:hAnsi="Verdana"/>
          <w:sz w:val="20"/>
          <w:szCs w:val="20"/>
          <w:lang w:val="fr-FR"/>
        </w:rPr>
        <w:t>C</w:t>
      </w:r>
      <w:r w:rsidR="00791CFB" w:rsidRPr="00922339">
        <w:rPr>
          <w:rFonts w:ascii="Verdana" w:hAnsi="Verdana"/>
          <w:sz w:val="20"/>
          <w:szCs w:val="20"/>
          <w:lang w:val="fr-FR"/>
        </w:rPr>
        <w:t>ontactpersoon</w:t>
      </w:r>
      <w:r w:rsidRPr="00922339">
        <w:rPr>
          <w:rFonts w:ascii="Verdana" w:hAnsi="Verdana"/>
          <w:sz w:val="20"/>
          <w:szCs w:val="20"/>
          <w:lang w:val="fr-FR"/>
        </w:rPr>
        <w:tab/>
      </w:r>
      <w:r w:rsidR="002C5BB9" w:rsidRPr="00922339">
        <w:rPr>
          <w:rFonts w:ascii="Verdana" w:hAnsi="Verdana"/>
          <w:sz w:val="20"/>
          <w:szCs w:val="20"/>
          <w:lang w:val="fr-FR"/>
        </w:rPr>
        <w:t>:</w:t>
      </w:r>
    </w:p>
    <w:p w14:paraId="6383B447" w14:textId="7F1DC7FD" w:rsidR="009607C8" w:rsidRPr="00922339" w:rsidRDefault="009607C8" w:rsidP="009607C8">
      <w:pPr>
        <w:pStyle w:val="Geenafstand"/>
        <w:rPr>
          <w:rFonts w:ascii="Verdana" w:hAnsi="Verdana"/>
          <w:sz w:val="20"/>
          <w:szCs w:val="20"/>
          <w:lang w:val="fr-FR"/>
        </w:rPr>
      </w:pPr>
      <w:proofErr w:type="gramStart"/>
      <w:r w:rsidRPr="00922339">
        <w:rPr>
          <w:rFonts w:ascii="Verdana" w:hAnsi="Verdana"/>
          <w:sz w:val="20"/>
          <w:szCs w:val="20"/>
          <w:lang w:val="fr-FR"/>
        </w:rPr>
        <w:t>E-mail</w:t>
      </w:r>
      <w:proofErr w:type="gramEnd"/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="004D7B9C" w:rsidRPr="00922339">
        <w:rPr>
          <w:rFonts w:ascii="Verdana" w:hAnsi="Verdana"/>
          <w:sz w:val="20"/>
          <w:szCs w:val="20"/>
          <w:lang w:val="fr-FR"/>
        </w:rPr>
        <w:tab/>
      </w:r>
      <w:r w:rsidRPr="00922339">
        <w:rPr>
          <w:rFonts w:ascii="Verdana" w:hAnsi="Verdana"/>
          <w:sz w:val="20"/>
          <w:szCs w:val="20"/>
          <w:lang w:val="fr-FR"/>
        </w:rPr>
        <w:t>:</w:t>
      </w:r>
    </w:p>
    <w:p w14:paraId="5FFCB957" w14:textId="02482679" w:rsidR="002C5BB9" w:rsidRPr="00713CBC" w:rsidRDefault="00791CFB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Telefoon</w:t>
      </w:r>
      <w:r w:rsidR="004D7B9C">
        <w:rPr>
          <w:rFonts w:ascii="Verdana" w:hAnsi="Verdana"/>
          <w:sz w:val="20"/>
          <w:szCs w:val="20"/>
        </w:rPr>
        <w:tab/>
      </w:r>
      <w:r w:rsidR="004D7B9C">
        <w:rPr>
          <w:rFonts w:ascii="Verdana" w:hAnsi="Verdana"/>
          <w:sz w:val="20"/>
          <w:szCs w:val="20"/>
        </w:rPr>
        <w:tab/>
      </w:r>
      <w:r w:rsidR="002C5BB9">
        <w:rPr>
          <w:rFonts w:ascii="Verdana" w:hAnsi="Verdana"/>
          <w:sz w:val="20"/>
          <w:szCs w:val="20"/>
        </w:rPr>
        <w:t>:</w:t>
      </w:r>
    </w:p>
    <w:p w14:paraId="161CEE81" w14:textId="77777777" w:rsid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44A8625A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357DECFE" w14:textId="77777777" w:rsidR="002C5BB9" w:rsidRDefault="002C5BB9" w:rsidP="009607C8">
      <w:pPr>
        <w:pStyle w:val="Geenafstand"/>
        <w:rPr>
          <w:rFonts w:ascii="Verdana" w:hAnsi="Verdana"/>
          <w:sz w:val="20"/>
          <w:szCs w:val="20"/>
        </w:rPr>
      </w:pPr>
    </w:p>
    <w:p w14:paraId="12B1E2E3" w14:textId="159AE85F" w:rsidR="002C5BB9" w:rsidRDefault="00474EA3" w:rsidP="002C5BB9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Markeer </w:t>
      </w:r>
      <w:r w:rsidR="002C5BB9">
        <w:rPr>
          <w:rFonts w:ascii="Verdana" w:hAnsi="Verdana"/>
          <w:sz w:val="20"/>
          <w:szCs w:val="20"/>
        </w:rPr>
        <w:t>waar nodig</w:t>
      </w:r>
      <w:r w:rsidR="0071657F">
        <w:rPr>
          <w:rFonts w:ascii="Verdana" w:hAnsi="Verdana"/>
          <w:sz w:val="20"/>
          <w:szCs w:val="20"/>
        </w:rPr>
        <w:t xml:space="preserve"> (of haal weg)</w:t>
      </w:r>
      <w:r w:rsidR="002C5BB9">
        <w:rPr>
          <w:rFonts w:ascii="Verdana" w:hAnsi="Verdana"/>
          <w:sz w:val="20"/>
          <w:szCs w:val="20"/>
        </w:rPr>
        <w:t>:</w:t>
      </w:r>
    </w:p>
    <w:p w14:paraId="6FB7211C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0D4DA9E0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372C295E" w14:textId="7C60E566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 xml:space="preserve">Ik neem deel aan de </w:t>
      </w:r>
      <w:proofErr w:type="spellStart"/>
      <w:r>
        <w:rPr>
          <w:rFonts w:ascii="Verdana" w:hAnsi="Verdana"/>
          <w:sz w:val="20"/>
          <w:szCs w:val="20"/>
        </w:rPr>
        <w:t>webinar</w:t>
      </w:r>
      <w:proofErr w:type="spellEnd"/>
      <w:r>
        <w:rPr>
          <w:rFonts w:ascii="Verdana" w:hAnsi="Verdana"/>
          <w:sz w:val="20"/>
          <w:szCs w:val="20"/>
        </w:rPr>
        <w:t xml:space="preserve"> op 26 augustus (link volgt).</w:t>
      </w:r>
    </w:p>
    <w:p w14:paraId="4EDB61D9" w14:textId="77777777" w:rsidR="004D7B9C" w:rsidRDefault="004D7B9C" w:rsidP="002C5BB9">
      <w:pPr>
        <w:pStyle w:val="Geenafstand"/>
        <w:rPr>
          <w:rFonts w:ascii="Verdana" w:hAnsi="Verdana"/>
          <w:sz w:val="20"/>
          <w:szCs w:val="20"/>
        </w:rPr>
      </w:pPr>
    </w:p>
    <w:p w14:paraId="761E8AE7" w14:textId="14EF9272" w:rsidR="004D7B9C" w:rsidRPr="002C5BB9" w:rsidRDefault="004D7B9C" w:rsidP="004D7B9C">
      <w:pPr>
        <w:pStyle w:val="Geenafstand"/>
        <w:ind w:left="1440" w:hanging="144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 xml:space="preserve">Ik doe mee en ik heb </w:t>
      </w:r>
      <w:r w:rsidRPr="00791CFB">
        <w:rPr>
          <w:rFonts w:ascii="Verdana" w:hAnsi="Verdana"/>
          <w:sz w:val="20"/>
          <w:szCs w:val="20"/>
        </w:rPr>
        <w:t>graag een bezoek van een adviseur van Landschapsbeheer Gelderland om een beplantingsplan op te laten stellen.</w:t>
      </w:r>
    </w:p>
    <w:p w14:paraId="4A834EC1" w14:textId="77777777" w:rsidR="002C5BB9" w:rsidRDefault="002C5BB9" w:rsidP="002C5BB9">
      <w:pPr>
        <w:pStyle w:val="Geenafstand"/>
        <w:rPr>
          <w:rFonts w:ascii="Verdana" w:hAnsi="Verdana"/>
          <w:sz w:val="20"/>
          <w:szCs w:val="20"/>
        </w:rPr>
      </w:pPr>
    </w:p>
    <w:p w14:paraId="227A6E31" w14:textId="0ACEC6D8" w:rsidR="00027746" w:rsidRDefault="004D7B9C" w:rsidP="004D7B9C">
      <w:pPr>
        <w:pStyle w:val="Geenafstand"/>
        <w:ind w:left="1440" w:hanging="1440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Ja /</w:t>
      </w:r>
      <w:proofErr w:type="gramEnd"/>
      <w:r>
        <w:rPr>
          <w:rFonts w:ascii="Verdana" w:hAnsi="Verdana"/>
          <w:sz w:val="20"/>
          <w:szCs w:val="20"/>
        </w:rPr>
        <w:t xml:space="preserve"> nee</w:t>
      </w:r>
      <w:r>
        <w:rPr>
          <w:rFonts w:ascii="Verdana" w:hAnsi="Verdana"/>
          <w:sz w:val="20"/>
          <w:szCs w:val="20"/>
        </w:rPr>
        <w:tab/>
        <w:t>Ik doe mee</w:t>
      </w:r>
      <w:r w:rsidR="00791CFB" w:rsidRPr="00791CFB">
        <w:rPr>
          <w:rFonts w:ascii="Verdana" w:hAnsi="Verdana"/>
          <w:sz w:val="20"/>
          <w:szCs w:val="20"/>
        </w:rPr>
        <w:t xml:space="preserve"> en ik heb al een </w:t>
      </w:r>
      <w:proofErr w:type="spellStart"/>
      <w:r w:rsidR="00791CFB" w:rsidRPr="00791CFB">
        <w:rPr>
          <w:rFonts w:ascii="Verdana" w:hAnsi="Verdana"/>
          <w:sz w:val="20"/>
          <w:szCs w:val="20"/>
        </w:rPr>
        <w:t>natuurinclusief</w:t>
      </w:r>
      <w:proofErr w:type="spellEnd"/>
      <w:r w:rsidR="00791CFB" w:rsidRPr="00791CFB">
        <w:rPr>
          <w:rFonts w:ascii="Verdana" w:hAnsi="Verdana"/>
          <w:sz w:val="20"/>
          <w:szCs w:val="20"/>
        </w:rPr>
        <w:t xml:space="preserve"> ontwerp, of ik weet al welke beplanting ik wil bestellen.</w:t>
      </w:r>
      <w:r w:rsidR="00791CFB">
        <w:rPr>
          <w:rFonts w:ascii="Verdana" w:hAnsi="Verdana"/>
          <w:sz w:val="20"/>
          <w:szCs w:val="20"/>
        </w:rPr>
        <w:t xml:space="preserve"> </w:t>
      </w:r>
      <w:r w:rsidR="00791CFB" w:rsidRPr="00791CFB">
        <w:rPr>
          <w:rFonts w:ascii="Verdana" w:hAnsi="Verdana"/>
          <w:sz w:val="20"/>
          <w:szCs w:val="20"/>
        </w:rPr>
        <w:t>Met een adviseur van Landschapsbeheer Gelderland vul ik de bestellijst in.</w:t>
      </w:r>
    </w:p>
    <w:p w14:paraId="1460083F" w14:textId="77777777" w:rsidR="00791CFB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1B3621A8" w14:textId="77777777" w:rsidR="00791CFB" w:rsidRPr="009607C8" w:rsidRDefault="00791CFB" w:rsidP="009607C8">
      <w:pPr>
        <w:pStyle w:val="Geenafstand"/>
        <w:rPr>
          <w:rFonts w:ascii="Verdana" w:hAnsi="Verdana"/>
          <w:sz w:val="20"/>
          <w:szCs w:val="20"/>
        </w:rPr>
      </w:pPr>
    </w:p>
    <w:p w14:paraId="6FACAFA4" w14:textId="77777777" w:rsidR="009607C8" w:rsidRPr="009607C8" w:rsidRDefault="009607C8" w:rsidP="00027746">
      <w:pPr>
        <w:pStyle w:val="Geenafstand"/>
        <w:pBdr>
          <w:bottom w:val="single" w:sz="4" w:space="1" w:color="auto"/>
        </w:pBdr>
        <w:rPr>
          <w:rFonts w:ascii="Verdana" w:hAnsi="Verdana"/>
          <w:sz w:val="20"/>
          <w:szCs w:val="20"/>
        </w:rPr>
      </w:pPr>
    </w:p>
    <w:p w14:paraId="4EDB0690" w14:textId="77777777" w:rsidR="009607C8" w:rsidRPr="009607C8" w:rsidRDefault="009607C8" w:rsidP="009607C8">
      <w:pPr>
        <w:pStyle w:val="Geenafstand"/>
        <w:rPr>
          <w:rFonts w:ascii="Verdana" w:hAnsi="Verdana"/>
          <w:sz w:val="20"/>
          <w:szCs w:val="20"/>
        </w:rPr>
      </w:pPr>
    </w:p>
    <w:p w14:paraId="51B0F035" w14:textId="72C2C8E9" w:rsidR="009607C8" w:rsidRDefault="00713CBC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Stuur het ingevulde formulier </w:t>
      </w:r>
      <w:r w:rsidR="002C5BB9" w:rsidRPr="002C5BB9">
        <w:rPr>
          <w:rFonts w:ascii="Verdana" w:hAnsi="Verdana"/>
          <w:sz w:val="20"/>
          <w:szCs w:val="20"/>
        </w:rPr>
        <w:t>terug</w:t>
      </w:r>
      <w:r w:rsidR="002C5BB9">
        <w:rPr>
          <w:rFonts w:ascii="Verdana" w:hAnsi="Verdana"/>
          <w:b/>
          <w:bCs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naar ondergetekende. Zijn er nog vragen/</w:t>
      </w:r>
      <w:r w:rsidR="009607C8" w:rsidRPr="009607C8">
        <w:rPr>
          <w:rFonts w:ascii="Verdana" w:hAnsi="Verdana"/>
          <w:sz w:val="20"/>
          <w:szCs w:val="20"/>
        </w:rPr>
        <w:t xml:space="preserve">opmerkingen, dan vernemen wij dat </w:t>
      </w:r>
      <w:r>
        <w:rPr>
          <w:rFonts w:ascii="Verdana" w:hAnsi="Verdana"/>
          <w:sz w:val="20"/>
          <w:szCs w:val="20"/>
        </w:rPr>
        <w:t xml:space="preserve">ook </w:t>
      </w:r>
      <w:r w:rsidR="009607C8" w:rsidRPr="009607C8">
        <w:rPr>
          <w:rFonts w:ascii="Verdana" w:hAnsi="Verdana"/>
          <w:sz w:val="20"/>
          <w:szCs w:val="20"/>
        </w:rPr>
        <w:t>graag.</w:t>
      </w:r>
    </w:p>
    <w:p w14:paraId="1EBFB129" w14:textId="77777777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</w:p>
    <w:p w14:paraId="788B4427" w14:textId="2C036E83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Sylvie </w:t>
      </w:r>
      <w:proofErr w:type="spellStart"/>
      <w:r>
        <w:rPr>
          <w:rFonts w:ascii="Verdana" w:hAnsi="Verdana"/>
          <w:sz w:val="20"/>
          <w:szCs w:val="20"/>
        </w:rPr>
        <w:t>Uenk</w:t>
      </w:r>
      <w:proofErr w:type="spellEnd"/>
    </w:p>
    <w:p w14:paraId="7138B8F3" w14:textId="0E101D56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Projectleider ruimte VVP</w:t>
      </w:r>
    </w:p>
    <w:p w14:paraId="52A52911" w14:textId="7827A0B2" w:rsidR="00784BEA" w:rsidRDefault="00784BEA" w:rsidP="009607C8">
      <w:pPr>
        <w:pStyle w:val="Geenafstand"/>
        <w:rPr>
          <w:rFonts w:ascii="Verdana" w:hAnsi="Verdana"/>
          <w:sz w:val="20"/>
          <w:szCs w:val="20"/>
        </w:rPr>
      </w:pPr>
      <w:hyperlink r:id="rId12" w:history="1">
        <w:r w:rsidRPr="00426F51">
          <w:rPr>
            <w:rStyle w:val="Hyperlink"/>
            <w:rFonts w:ascii="Verdana" w:hAnsi="Verdana"/>
            <w:sz w:val="20"/>
            <w:szCs w:val="20"/>
          </w:rPr>
          <w:t>sylvieuenk@vitalevakantieparken.nl</w:t>
        </w:r>
      </w:hyperlink>
    </w:p>
    <w:p w14:paraId="5D8631C2" w14:textId="51F3D890" w:rsidR="009607C8" w:rsidRPr="009607C8" w:rsidRDefault="00784BEA" w:rsidP="009607C8">
      <w:pPr>
        <w:pStyle w:val="Geenafstand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06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-</w:t>
      </w:r>
      <w:r w:rsidR="00694CC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57</w:t>
      </w:r>
      <w:r w:rsidR="00694CCA">
        <w:rPr>
          <w:rFonts w:ascii="Verdana" w:hAnsi="Verdana"/>
          <w:sz w:val="20"/>
          <w:szCs w:val="20"/>
        </w:rPr>
        <w:t xml:space="preserve"> 33 76 35 </w:t>
      </w:r>
    </w:p>
    <w:p w14:paraId="59156B57" w14:textId="21BFBE4D" w:rsidR="00FD501C" w:rsidRPr="009607C8" w:rsidRDefault="00FD501C" w:rsidP="009607C8">
      <w:pPr>
        <w:pStyle w:val="Geenafstand"/>
        <w:rPr>
          <w:rFonts w:ascii="Verdana" w:hAnsi="Verdana"/>
          <w:sz w:val="20"/>
          <w:szCs w:val="20"/>
        </w:rPr>
      </w:pPr>
    </w:p>
    <w:sectPr w:rsidR="00FD501C" w:rsidRPr="009607C8" w:rsidSect="000176B7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119" w:right="1694" w:bottom="1701" w:left="1701" w:header="708" w:footer="708" w:gutter="0"/>
      <w:cols w:space="708"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B04EB" w14:textId="77777777" w:rsidR="00DC5FDA" w:rsidRDefault="00DC5FDA" w:rsidP="00F31CDD">
      <w:r>
        <w:separator/>
      </w:r>
    </w:p>
  </w:endnote>
  <w:endnote w:type="continuationSeparator" w:id="0">
    <w:p w14:paraId="781CD6AE" w14:textId="77777777" w:rsidR="00DC5FDA" w:rsidRDefault="00DC5FDA" w:rsidP="00F31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llerText-Roma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306030504020204"/>
    <w:charset w:val="00"/>
    <w:family w:val="auto"/>
    <w:pitch w:val="variable"/>
    <w:sig w:usb0="E00002FF" w:usb1="4000201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pen Sans SemiBold">
    <w:panose1 w:val="020B07060308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71182715"/>
  <w:bookmarkStart w:id="3" w:name="_Hlk71182716"/>
  <w:bookmarkStart w:id="4" w:name="_Hlk71182759"/>
  <w:bookmarkStart w:id="5" w:name="_Hlk71182760"/>
  <w:p w14:paraId="54A40F0C" w14:textId="77777777" w:rsidR="00E75011" w:rsidRDefault="001D3BF5" w:rsidP="00E75011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469B0D" wp14:editId="1AB73843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13" name="Tekstva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56EC405" w14:textId="77777777" w:rsidR="001D3BF5" w:rsidRPr="00F31CDD" w:rsidRDefault="001D3BF5" w:rsidP="001D3BF5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469B0D" id="_x0000_t202" coordsize="21600,21600" o:spt="202" path="m,l,21600r21600,l21600,xe">
              <v:stroke joinstyle="miter"/>
              <v:path gradientshapeok="t" o:connecttype="rect"/>
            </v:shapetype>
            <v:shape id="Tekstvak 13" o:spid="_x0000_s1026" type="#_x0000_t202" style="position:absolute;margin-left:421.3pt;margin-top:782pt;width:41.1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" filled="f" stroked="f">
              <v:textbox>
                <w:txbxContent>
                  <w:p w14:paraId="256EC405" w14:textId="77777777" w:rsidR="001D3BF5" w:rsidRPr="00F31CDD" w:rsidRDefault="001D3BF5" w:rsidP="001D3BF5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 w:rsidR="00E75011">
      <w:tab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5346" w14:textId="77777777" w:rsidR="00630708" w:rsidRDefault="00630708" w:rsidP="00630708">
    <w:pPr>
      <w:pStyle w:val="Voettekst"/>
      <w:tabs>
        <w:tab w:val="clear" w:pos="4536"/>
        <w:tab w:val="clear" w:pos="9072"/>
        <w:tab w:val="left" w:pos="2717"/>
      </w:tabs>
    </w:pPr>
    <w:r w:rsidRPr="004F779A"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6ECAC8" wp14:editId="026630E7">
              <wp:simplePos x="0" y="0"/>
              <wp:positionH relativeFrom="column">
                <wp:posOffset>5350510</wp:posOffset>
              </wp:positionH>
              <wp:positionV relativeFrom="page">
                <wp:posOffset>9931672</wp:posOffset>
              </wp:positionV>
              <wp:extent cx="522000" cy="288000"/>
              <wp:effectExtent l="0" t="0" r="0" b="0"/>
              <wp:wrapSquare wrapText="bothSides"/>
              <wp:docPr id="39" name="Tekstvak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2000" cy="28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58D875A" w14:textId="77777777" w:rsidR="00630708" w:rsidRPr="00F31CDD" w:rsidRDefault="00630708" w:rsidP="00630708">
                          <w:pPr>
                            <w:jc w:val="right"/>
                            <w:rPr>
                              <w:sz w:val="12"/>
                              <w:szCs w:val="12"/>
                            </w:rPr>
                          </w:pP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 w:rsidRPr="002C5C86"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  <w:r w:rsidRPr="00F31CDD">
                            <w:rPr>
                              <w:sz w:val="12"/>
                              <w:szCs w:val="12"/>
                            </w:rPr>
                            <w:t xml:space="preserve"> / 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NUMPAGES  \# "0" \* Arabic  \* MERGEFORMAT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2"/>
                              <w:szCs w:val="12"/>
                            </w:rPr>
                            <w:t>2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6ECAC8" id="_x0000_t202" coordsize="21600,21600" o:spt="202" path="m,l,21600r21600,l21600,xe">
              <v:stroke joinstyle="miter"/>
              <v:path gradientshapeok="t" o:connecttype="rect"/>
            </v:shapetype>
            <v:shape id="Tekstvak 39" o:spid="_x0000_s1027" type="#_x0000_t202" style="position:absolute;margin-left:421.3pt;margin-top:782pt;width:41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" filled="f" stroked="f">
              <v:textbox>
                <w:txbxContent>
                  <w:p w14:paraId="558D875A" w14:textId="77777777" w:rsidR="00630708" w:rsidRPr="00F31CDD" w:rsidRDefault="00630708" w:rsidP="00630708">
                    <w:pPr>
                      <w:jc w:val="right"/>
                      <w:rPr>
                        <w:sz w:val="12"/>
                        <w:szCs w:val="12"/>
                      </w:rPr>
                    </w:pPr>
                    <w:r w:rsidRPr="002C5C86">
                      <w:rPr>
                        <w:sz w:val="12"/>
                        <w:szCs w:val="12"/>
                      </w:rPr>
                      <w:fldChar w:fldCharType="begin"/>
                    </w:r>
                    <w:r w:rsidRPr="002C5C86">
                      <w:rPr>
                        <w:sz w:val="12"/>
                        <w:szCs w:val="12"/>
                      </w:rPr>
                      <w:instrText>PAGE   \* MERGEFORMAT</w:instrText>
                    </w:r>
                    <w:r w:rsidRPr="002C5C86"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 w:rsidRPr="002C5C86">
                      <w:rPr>
                        <w:sz w:val="12"/>
                        <w:szCs w:val="12"/>
                      </w:rPr>
                      <w:fldChar w:fldCharType="end"/>
                    </w:r>
                    <w:r w:rsidRPr="00F31CDD">
                      <w:rPr>
                        <w:sz w:val="12"/>
                        <w:szCs w:val="12"/>
                      </w:rPr>
                      <w:t xml:space="preserve"> / </w:t>
                    </w: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NUMPAGES  \# "0" \* Arabic  \* MERGEFORMAT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noProof/>
                        <w:sz w:val="12"/>
                        <w:szCs w:val="12"/>
                      </w:rPr>
                      <w:t>2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tab/>
    </w:r>
  </w:p>
  <w:p w14:paraId="24DC83BE" w14:textId="77777777" w:rsidR="002D19AB" w:rsidRPr="00630708" w:rsidRDefault="002D19AB" w:rsidP="0063070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FAC54" w14:textId="77777777" w:rsidR="00DC5FDA" w:rsidRDefault="00DC5FDA" w:rsidP="00F31CDD">
      <w:r>
        <w:separator/>
      </w:r>
    </w:p>
  </w:footnote>
  <w:footnote w:type="continuationSeparator" w:id="0">
    <w:p w14:paraId="38E27919" w14:textId="77777777" w:rsidR="00DC5FDA" w:rsidRDefault="00DC5FDA" w:rsidP="00F31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4B312" w14:textId="6E9A58A3" w:rsidR="00C47C2F" w:rsidRDefault="00C47C2F" w:rsidP="001D3BF5">
    <w:pPr>
      <w:tabs>
        <w:tab w:val="left" w:pos="993"/>
      </w:tabs>
      <w:ind w:left="-851" w:right="-772"/>
      <w:jc w:val="right"/>
      <w:rPr>
        <w:rFonts w:ascii="Open Sans SemiBold" w:hAnsi="Open Sans SemiBold"/>
        <w:szCs w:val="16"/>
      </w:rPr>
    </w:pPr>
    <w:bookmarkStart w:id="0" w:name="_Hlk71186215"/>
    <w:bookmarkStart w:id="1" w:name="_Hlk71186216"/>
  </w:p>
  <w:p w14:paraId="1904C33A" w14:textId="4C90EB29" w:rsidR="00C96985" w:rsidRDefault="00C96985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57216" behindDoc="1" locked="0" layoutInCell="1" allowOverlap="1" wp14:anchorId="10C379C1" wp14:editId="74CBD1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6" name="Afbeelding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vervolgpapi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bookmarkEnd w:id="1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DCB83" w14:textId="77777777" w:rsidR="00C96985" w:rsidRDefault="002D19AB">
    <w:pPr>
      <w:pStyle w:val="Koptekst"/>
    </w:pPr>
    <w:r>
      <w:rPr>
        <w:noProof/>
        <w:lang w:val="en-US" w:eastAsia="nl-N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1F62375" wp14:editId="5ABAED0F">
              <wp:simplePos x="0" y="0"/>
              <wp:positionH relativeFrom="column">
                <wp:posOffset>-280035</wp:posOffset>
              </wp:positionH>
              <wp:positionV relativeFrom="paragraph">
                <wp:posOffset>2017395</wp:posOffset>
              </wp:positionV>
              <wp:extent cx="6486525" cy="581025"/>
              <wp:effectExtent l="0" t="0" r="28575" b="28575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6525" cy="581025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C6B958" id="Rechthoek 1" o:spid="_x0000_s1026" style="position:absolute;margin-left:-22.05pt;margin-top:158.85pt;width:510.75pt;height:4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" fillcolor="white [3201]" strokecolor="white [3212]" strokeweight="2pt"/>
          </w:pict>
        </mc:Fallback>
      </mc:AlternateContent>
    </w:r>
    <w:r w:rsidR="00294331">
      <w:rPr>
        <w:noProof/>
        <w:lang w:val="en-US" w:eastAsia="nl-NL"/>
      </w:rPr>
      <w:drawing>
        <wp:anchor distT="0" distB="0" distL="114300" distR="114300" simplePos="0" relativeHeight="251660288" behindDoc="1" locked="0" layoutInCell="1" allowOverlap="1" wp14:anchorId="50254313" wp14:editId="408B0C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219" cy="10692000"/>
          <wp:effectExtent l="0" t="0" r="8255" b="0"/>
          <wp:wrapNone/>
          <wp:docPr id="67" name="Afbeelding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 blan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19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4102B6"/>
    <w:multiLevelType w:val="multilevel"/>
    <w:tmpl w:val="44CC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F17332"/>
    <w:multiLevelType w:val="hybridMultilevel"/>
    <w:tmpl w:val="41A24C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55152"/>
    <w:multiLevelType w:val="hybridMultilevel"/>
    <w:tmpl w:val="F9EA230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0994179">
    <w:abstractNumId w:val="0"/>
  </w:num>
  <w:num w:numId="2" w16cid:durableId="557937828">
    <w:abstractNumId w:val="2"/>
  </w:num>
  <w:num w:numId="3" w16cid:durableId="14161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6CE"/>
    <w:rsid w:val="000146D6"/>
    <w:rsid w:val="000176B7"/>
    <w:rsid w:val="000205BF"/>
    <w:rsid w:val="000258BF"/>
    <w:rsid w:val="00027746"/>
    <w:rsid w:val="000310D3"/>
    <w:rsid w:val="000332A9"/>
    <w:rsid w:val="00035AE2"/>
    <w:rsid w:val="00036876"/>
    <w:rsid w:val="00044335"/>
    <w:rsid w:val="00046F74"/>
    <w:rsid w:val="00050871"/>
    <w:rsid w:val="00055B17"/>
    <w:rsid w:val="00084D27"/>
    <w:rsid w:val="00095FB6"/>
    <w:rsid w:val="000B6227"/>
    <w:rsid w:val="000D3EC4"/>
    <w:rsid w:val="000D3F8E"/>
    <w:rsid w:val="000D6AD4"/>
    <w:rsid w:val="000F1C55"/>
    <w:rsid w:val="001011E5"/>
    <w:rsid w:val="001101C8"/>
    <w:rsid w:val="00131ED9"/>
    <w:rsid w:val="0014037F"/>
    <w:rsid w:val="001449F7"/>
    <w:rsid w:val="001655DA"/>
    <w:rsid w:val="00167405"/>
    <w:rsid w:val="00186B13"/>
    <w:rsid w:val="001950F7"/>
    <w:rsid w:val="001A7C2A"/>
    <w:rsid w:val="001C77E9"/>
    <w:rsid w:val="001D3BF5"/>
    <w:rsid w:val="001D54CE"/>
    <w:rsid w:val="001F42EE"/>
    <w:rsid w:val="001F52E9"/>
    <w:rsid w:val="001F676A"/>
    <w:rsid w:val="00211005"/>
    <w:rsid w:val="002229F8"/>
    <w:rsid w:val="00224048"/>
    <w:rsid w:val="00231DDF"/>
    <w:rsid w:val="002372F3"/>
    <w:rsid w:val="002436B7"/>
    <w:rsid w:val="00246653"/>
    <w:rsid w:val="002625CB"/>
    <w:rsid w:val="002641C2"/>
    <w:rsid w:val="002677F9"/>
    <w:rsid w:val="002752D5"/>
    <w:rsid w:val="002838CE"/>
    <w:rsid w:val="00294331"/>
    <w:rsid w:val="002B1249"/>
    <w:rsid w:val="002C1DE5"/>
    <w:rsid w:val="002C4C72"/>
    <w:rsid w:val="002C5BB9"/>
    <w:rsid w:val="002C5C86"/>
    <w:rsid w:val="002D19AB"/>
    <w:rsid w:val="002D61E5"/>
    <w:rsid w:val="002E018D"/>
    <w:rsid w:val="002E1441"/>
    <w:rsid w:val="002E1AEE"/>
    <w:rsid w:val="002E5DDE"/>
    <w:rsid w:val="002E7E28"/>
    <w:rsid w:val="00304029"/>
    <w:rsid w:val="00307CF3"/>
    <w:rsid w:val="00333E7A"/>
    <w:rsid w:val="00346BA2"/>
    <w:rsid w:val="0035262C"/>
    <w:rsid w:val="0035403C"/>
    <w:rsid w:val="003705E1"/>
    <w:rsid w:val="00392C04"/>
    <w:rsid w:val="0039379E"/>
    <w:rsid w:val="003E1B31"/>
    <w:rsid w:val="004034EC"/>
    <w:rsid w:val="004116D0"/>
    <w:rsid w:val="00416AEE"/>
    <w:rsid w:val="00441491"/>
    <w:rsid w:val="00455B75"/>
    <w:rsid w:val="00463ED9"/>
    <w:rsid w:val="00474A67"/>
    <w:rsid w:val="00474EA3"/>
    <w:rsid w:val="00477133"/>
    <w:rsid w:val="00480C49"/>
    <w:rsid w:val="00481C8C"/>
    <w:rsid w:val="004828A0"/>
    <w:rsid w:val="00484E4D"/>
    <w:rsid w:val="00494E0E"/>
    <w:rsid w:val="004A0CD7"/>
    <w:rsid w:val="004B5E2A"/>
    <w:rsid w:val="004C4D03"/>
    <w:rsid w:val="004D2F2D"/>
    <w:rsid w:val="004D7B9C"/>
    <w:rsid w:val="004E1B18"/>
    <w:rsid w:val="004E4AF5"/>
    <w:rsid w:val="004F779A"/>
    <w:rsid w:val="00501691"/>
    <w:rsid w:val="0051139A"/>
    <w:rsid w:val="00521C0D"/>
    <w:rsid w:val="00522836"/>
    <w:rsid w:val="00536359"/>
    <w:rsid w:val="00541433"/>
    <w:rsid w:val="005538A4"/>
    <w:rsid w:val="00556A96"/>
    <w:rsid w:val="0058392D"/>
    <w:rsid w:val="005876CB"/>
    <w:rsid w:val="00595412"/>
    <w:rsid w:val="005A71FF"/>
    <w:rsid w:val="005B3AA3"/>
    <w:rsid w:val="005C0E0D"/>
    <w:rsid w:val="005E3ACA"/>
    <w:rsid w:val="00600268"/>
    <w:rsid w:val="006063BE"/>
    <w:rsid w:val="006126E3"/>
    <w:rsid w:val="00614EB2"/>
    <w:rsid w:val="006170AF"/>
    <w:rsid w:val="00621AE7"/>
    <w:rsid w:val="00630708"/>
    <w:rsid w:val="00631008"/>
    <w:rsid w:val="0063494A"/>
    <w:rsid w:val="00640EED"/>
    <w:rsid w:val="00646948"/>
    <w:rsid w:val="00657727"/>
    <w:rsid w:val="0066582A"/>
    <w:rsid w:val="00673FE2"/>
    <w:rsid w:val="006764D9"/>
    <w:rsid w:val="0068153F"/>
    <w:rsid w:val="00693F5A"/>
    <w:rsid w:val="00694CCA"/>
    <w:rsid w:val="006B1A46"/>
    <w:rsid w:val="006B7E19"/>
    <w:rsid w:val="006C1EA6"/>
    <w:rsid w:val="006D43BA"/>
    <w:rsid w:val="006D5D60"/>
    <w:rsid w:val="006D6E8A"/>
    <w:rsid w:val="006E109C"/>
    <w:rsid w:val="006E38B8"/>
    <w:rsid w:val="006F1D18"/>
    <w:rsid w:val="00700423"/>
    <w:rsid w:val="00701B5F"/>
    <w:rsid w:val="00703051"/>
    <w:rsid w:val="0071098E"/>
    <w:rsid w:val="00713CBC"/>
    <w:rsid w:val="00714603"/>
    <w:rsid w:val="00714C6F"/>
    <w:rsid w:val="00714D30"/>
    <w:rsid w:val="0071657F"/>
    <w:rsid w:val="00731DBE"/>
    <w:rsid w:val="0073558A"/>
    <w:rsid w:val="00736454"/>
    <w:rsid w:val="0074028F"/>
    <w:rsid w:val="0075582B"/>
    <w:rsid w:val="00764D72"/>
    <w:rsid w:val="00765BEF"/>
    <w:rsid w:val="00765FB7"/>
    <w:rsid w:val="00775DE9"/>
    <w:rsid w:val="00776F12"/>
    <w:rsid w:val="00784BEA"/>
    <w:rsid w:val="00790096"/>
    <w:rsid w:val="00791CFB"/>
    <w:rsid w:val="007977BB"/>
    <w:rsid w:val="007C0225"/>
    <w:rsid w:val="007C6DF5"/>
    <w:rsid w:val="007D0E07"/>
    <w:rsid w:val="007D2A40"/>
    <w:rsid w:val="007D43B8"/>
    <w:rsid w:val="007E5D54"/>
    <w:rsid w:val="007F2F49"/>
    <w:rsid w:val="007F62A5"/>
    <w:rsid w:val="007F6A5A"/>
    <w:rsid w:val="00801710"/>
    <w:rsid w:val="00802BEF"/>
    <w:rsid w:val="00817E42"/>
    <w:rsid w:val="008252AD"/>
    <w:rsid w:val="00831E5B"/>
    <w:rsid w:val="00833EA3"/>
    <w:rsid w:val="00855927"/>
    <w:rsid w:val="0085732B"/>
    <w:rsid w:val="00872F63"/>
    <w:rsid w:val="00873D37"/>
    <w:rsid w:val="00876529"/>
    <w:rsid w:val="00883C79"/>
    <w:rsid w:val="00884474"/>
    <w:rsid w:val="008A3123"/>
    <w:rsid w:val="008A46CE"/>
    <w:rsid w:val="008B6F1C"/>
    <w:rsid w:val="008E30F6"/>
    <w:rsid w:val="009150B4"/>
    <w:rsid w:val="00922339"/>
    <w:rsid w:val="009345DA"/>
    <w:rsid w:val="00940A2C"/>
    <w:rsid w:val="0094102E"/>
    <w:rsid w:val="009607C8"/>
    <w:rsid w:val="00960A9D"/>
    <w:rsid w:val="009635D3"/>
    <w:rsid w:val="00974A13"/>
    <w:rsid w:val="009A51C3"/>
    <w:rsid w:val="009B1C1A"/>
    <w:rsid w:val="009B2096"/>
    <w:rsid w:val="009D591B"/>
    <w:rsid w:val="009E149D"/>
    <w:rsid w:val="009E60BC"/>
    <w:rsid w:val="009E763D"/>
    <w:rsid w:val="009F12E8"/>
    <w:rsid w:val="009F377E"/>
    <w:rsid w:val="00A0059F"/>
    <w:rsid w:val="00A015BC"/>
    <w:rsid w:val="00A30A7B"/>
    <w:rsid w:val="00A44D5F"/>
    <w:rsid w:val="00A5125B"/>
    <w:rsid w:val="00A86EB6"/>
    <w:rsid w:val="00AB3FD5"/>
    <w:rsid w:val="00AB6BC4"/>
    <w:rsid w:val="00AC6EFF"/>
    <w:rsid w:val="00AD6C34"/>
    <w:rsid w:val="00AF0E55"/>
    <w:rsid w:val="00B04F3E"/>
    <w:rsid w:val="00B11BDA"/>
    <w:rsid w:val="00B14280"/>
    <w:rsid w:val="00B25974"/>
    <w:rsid w:val="00B30B47"/>
    <w:rsid w:val="00B3437F"/>
    <w:rsid w:val="00B35E69"/>
    <w:rsid w:val="00B41D1C"/>
    <w:rsid w:val="00B45AD3"/>
    <w:rsid w:val="00B5586B"/>
    <w:rsid w:val="00B566C3"/>
    <w:rsid w:val="00B67B83"/>
    <w:rsid w:val="00B75656"/>
    <w:rsid w:val="00B80ED4"/>
    <w:rsid w:val="00B84B85"/>
    <w:rsid w:val="00B94E73"/>
    <w:rsid w:val="00BA1255"/>
    <w:rsid w:val="00BA4828"/>
    <w:rsid w:val="00BB2FC4"/>
    <w:rsid w:val="00BB36C6"/>
    <w:rsid w:val="00BD7A18"/>
    <w:rsid w:val="00BE09C9"/>
    <w:rsid w:val="00BF0ED8"/>
    <w:rsid w:val="00BF74A9"/>
    <w:rsid w:val="00C0122D"/>
    <w:rsid w:val="00C0694C"/>
    <w:rsid w:val="00C47C2F"/>
    <w:rsid w:val="00C47FA3"/>
    <w:rsid w:val="00C60D49"/>
    <w:rsid w:val="00C61CF0"/>
    <w:rsid w:val="00C63C36"/>
    <w:rsid w:val="00C71FCA"/>
    <w:rsid w:val="00C738E4"/>
    <w:rsid w:val="00C83D95"/>
    <w:rsid w:val="00C854D9"/>
    <w:rsid w:val="00C85660"/>
    <w:rsid w:val="00C86E71"/>
    <w:rsid w:val="00C96985"/>
    <w:rsid w:val="00CA561D"/>
    <w:rsid w:val="00CB2A0B"/>
    <w:rsid w:val="00CB2EC3"/>
    <w:rsid w:val="00CB71D8"/>
    <w:rsid w:val="00CE683F"/>
    <w:rsid w:val="00CF798B"/>
    <w:rsid w:val="00D00726"/>
    <w:rsid w:val="00D027DF"/>
    <w:rsid w:val="00D032B3"/>
    <w:rsid w:val="00D12762"/>
    <w:rsid w:val="00D1343E"/>
    <w:rsid w:val="00D250B0"/>
    <w:rsid w:val="00D37BCD"/>
    <w:rsid w:val="00D45068"/>
    <w:rsid w:val="00D5074C"/>
    <w:rsid w:val="00D67186"/>
    <w:rsid w:val="00D82AF2"/>
    <w:rsid w:val="00D832BB"/>
    <w:rsid w:val="00D93EA2"/>
    <w:rsid w:val="00DA3A25"/>
    <w:rsid w:val="00DB1F66"/>
    <w:rsid w:val="00DC401C"/>
    <w:rsid w:val="00DC5FDA"/>
    <w:rsid w:val="00DD64B8"/>
    <w:rsid w:val="00DE1917"/>
    <w:rsid w:val="00DE3686"/>
    <w:rsid w:val="00DF0296"/>
    <w:rsid w:val="00E170B7"/>
    <w:rsid w:val="00E34AC1"/>
    <w:rsid w:val="00E426D1"/>
    <w:rsid w:val="00E45B6E"/>
    <w:rsid w:val="00E507EE"/>
    <w:rsid w:val="00E52E8A"/>
    <w:rsid w:val="00E61C91"/>
    <w:rsid w:val="00E7007C"/>
    <w:rsid w:val="00E74D40"/>
    <w:rsid w:val="00E75011"/>
    <w:rsid w:val="00E763A5"/>
    <w:rsid w:val="00E7657C"/>
    <w:rsid w:val="00E81F4C"/>
    <w:rsid w:val="00E82376"/>
    <w:rsid w:val="00E9521F"/>
    <w:rsid w:val="00E975BE"/>
    <w:rsid w:val="00E97F61"/>
    <w:rsid w:val="00EA667E"/>
    <w:rsid w:val="00EB27FF"/>
    <w:rsid w:val="00EB72D8"/>
    <w:rsid w:val="00EE0CA6"/>
    <w:rsid w:val="00EE4FD7"/>
    <w:rsid w:val="00EE5E83"/>
    <w:rsid w:val="00EF05F7"/>
    <w:rsid w:val="00EF0AE9"/>
    <w:rsid w:val="00F07B37"/>
    <w:rsid w:val="00F15C00"/>
    <w:rsid w:val="00F31CDD"/>
    <w:rsid w:val="00F32ABA"/>
    <w:rsid w:val="00F40B15"/>
    <w:rsid w:val="00F72382"/>
    <w:rsid w:val="00F96929"/>
    <w:rsid w:val="00FA1D74"/>
    <w:rsid w:val="00FB0D79"/>
    <w:rsid w:val="00FB2637"/>
    <w:rsid w:val="00FD12D2"/>
    <w:rsid w:val="00FD501C"/>
    <w:rsid w:val="00FE08D3"/>
    <w:rsid w:val="00FE5292"/>
    <w:rsid w:val="00FF24B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CF786CD"/>
  <w14:defaultImageDpi w14:val="330"/>
  <w15:docId w15:val="{4250309C-3668-4A09-9A88-465AB644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="MillerText-Roman"/>
        <w:spacing w:val="2"/>
        <w:sz w:val="24"/>
        <w:szCs w:val="24"/>
        <w:lang w:val="nl-NL" w:eastAsia="ja-JP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32BB"/>
    <w:rPr>
      <w:rFonts w:ascii="Open Sans" w:hAnsi="Open Sans"/>
      <w:sz w:val="16"/>
    </w:rPr>
  </w:style>
  <w:style w:type="paragraph" w:styleId="Kop1">
    <w:name w:val="heading 1"/>
    <w:basedOn w:val="Standaard"/>
    <w:next w:val="Standaard"/>
    <w:link w:val="Kop1Char"/>
    <w:uiPriority w:val="9"/>
    <w:qFormat/>
    <w:rsid w:val="009607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82AF2"/>
    <w:rPr>
      <w:rFonts w:ascii="Lucida Grande" w:hAnsi="Lucida Grande" w:cs="Lucida Grand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82AF2"/>
    <w:rPr>
      <w:rFonts w:ascii="Lucida Grande" w:eastAsia="Times New Roman" w:hAnsi="Lucida Grande" w:cs="Lucida Grande"/>
      <w:sz w:val="18"/>
      <w:szCs w:val="18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31CDD"/>
  </w:style>
  <w:style w:type="paragraph" w:styleId="Voettekst">
    <w:name w:val="footer"/>
    <w:basedOn w:val="Standaard"/>
    <w:link w:val="VoettekstChar"/>
    <w:uiPriority w:val="99"/>
    <w:unhideWhenUsed/>
    <w:rsid w:val="00F31CD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31CDD"/>
  </w:style>
  <w:style w:type="character" w:styleId="Tekstvantijdelijkeaanduiding">
    <w:name w:val="Placeholder Text"/>
    <w:basedOn w:val="Standaardalinea-lettertype"/>
    <w:uiPriority w:val="99"/>
    <w:semiHidden/>
    <w:rsid w:val="009B2096"/>
    <w:rPr>
      <w:color w:val="808080"/>
    </w:rPr>
  </w:style>
  <w:style w:type="paragraph" w:styleId="Lijstalinea">
    <w:name w:val="List Paragraph"/>
    <w:basedOn w:val="Standaard"/>
    <w:uiPriority w:val="34"/>
    <w:qFormat/>
    <w:rsid w:val="00D832BB"/>
    <w:pPr>
      <w:ind w:left="720"/>
      <w:contextualSpacing/>
    </w:pPr>
  </w:style>
  <w:style w:type="paragraph" w:styleId="Geenafstand">
    <w:name w:val="No Spacing"/>
    <w:uiPriority w:val="1"/>
    <w:qFormat/>
    <w:rsid w:val="009607C8"/>
    <w:pPr>
      <w:spacing w:line="240" w:lineRule="auto"/>
    </w:pPr>
    <w:rPr>
      <w:rFonts w:asciiTheme="minorHAnsi" w:eastAsiaTheme="minorHAnsi" w:hAnsiTheme="minorHAnsi" w:cstheme="minorBidi"/>
      <w:spacing w:val="0"/>
      <w:kern w:val="2"/>
      <w:lang w:eastAsia="en-US"/>
      <w14:ligatures w14:val="standardContextual"/>
    </w:rPr>
  </w:style>
  <w:style w:type="character" w:customStyle="1" w:styleId="Kop1Char">
    <w:name w:val="Kop 1 Char"/>
    <w:basedOn w:val="Standaardalinea-lettertype"/>
    <w:link w:val="Kop1"/>
    <w:uiPriority w:val="9"/>
    <w:rsid w:val="009607C8"/>
    <w:rPr>
      <w:rFonts w:eastAsiaTheme="majorEastAsia" w:cstheme="majorBidi"/>
      <w:color w:val="365F91" w:themeColor="accent1" w:themeShade="BF"/>
      <w:sz w:val="32"/>
      <w:szCs w:val="32"/>
    </w:rPr>
  </w:style>
  <w:style w:type="table" w:styleId="Tabelraster">
    <w:name w:val="Table Grid"/>
    <w:basedOn w:val="Standaardtabel"/>
    <w:uiPriority w:val="59"/>
    <w:rsid w:val="00D6718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E683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68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4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sylvieuenk@vitalevakantieparken.n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Vitale%20vakantieparken\1.%20ALGEMEEN\1.1.%20Secretariaat\1c.%20Concepten\220315%20Perfect%20view%20onderzoek%20tbv%20VVP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selecteer een datum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301506AB9864EAC65A1BEBB8EC2A8" ma:contentTypeVersion="12" ma:contentTypeDescription="Een nieuw document maken." ma:contentTypeScope="" ma:versionID="4b13ed05e9c73f961a635861fa1ffe85">
  <xsd:schema xmlns:xsd="http://www.w3.org/2001/XMLSchema" xmlns:xs="http://www.w3.org/2001/XMLSchema" xmlns:p="http://schemas.microsoft.com/office/2006/metadata/properties" xmlns:ns2="75a38747-407f-44f5-8e62-f53c10ec54f2" xmlns:ns3="7f838b0c-5be6-4fc1-9051-0e54f6252aa7" targetNamespace="http://schemas.microsoft.com/office/2006/metadata/properties" ma:root="true" ma:fieldsID="c6364cec30d169ca41dc07a55d8ec262" ns2:_="" ns3:_="">
    <xsd:import namespace="75a38747-407f-44f5-8e62-f53c10ec54f2"/>
    <xsd:import namespace="7f838b0c-5be6-4fc1-9051-0e54f625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38747-407f-44f5-8e62-f53c10ec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38b0c-5be6-4fc1-9051-0e54f6252aa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4DBFA1-E2CC-4B17-837B-CD701F2A84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38747-407f-44f5-8e62-f53c10ec54f2"/>
    <ds:schemaRef ds:uri="7f838b0c-5be6-4fc1-9051-0e54f6252a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957E7A-36F0-43F1-ABA5-C6E2998A7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BE3A3B-61E1-4EAC-89B1-8EEBD006CAB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F96778A-38AB-4D7F-A341-ED0B176D3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J:\Vitale vakantieparken\1. ALGEMEEN\1.1. Secretariaat\1c. Concepten\220315 Perfect view onderzoek tbv VVP.dotx</Template>
  <TotalTime>0</TotalTime>
  <Pages>1</Pages>
  <Words>129</Words>
  <Characters>716</Characters>
  <Application>Microsoft Office Word</Application>
  <DocSecurity>0</DocSecurity>
  <Lines>11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Onderwerp</dc:subject>
  <dc:creator>Dam, Anja van</dc:creator>
  <cp:keywords/>
  <dc:description/>
  <cp:lastModifiedBy>Thirza Kluen</cp:lastModifiedBy>
  <cp:revision>2</cp:revision>
  <dcterms:created xsi:type="dcterms:W3CDTF">2025-07-08T08:56:00Z</dcterms:created>
  <dcterms:modified xsi:type="dcterms:W3CDTF">2025-07-08T08:56:00Z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0x010100146301506AB9864EAC65A1BEBB8EC2A8</vt:lpwstr>
  </property>
</Properties>
</file>